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A8987D5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3241D9">
        <w:rPr>
          <w:kern w:val="3"/>
          <w:lang w:val="en-US" w:eastAsia="ar-SA"/>
        </w:rPr>
        <w:t>20.08.2026.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1DFFF005" w:rsidR="00EC05A7" w:rsidRPr="00EF6374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3241D9">
        <w:rPr>
          <w:b/>
          <w:bCs/>
          <w:kern w:val="3"/>
          <w:lang w:val="sr-Cyrl-RS" w:eastAsia="ar-SA"/>
        </w:rPr>
        <w:t>Станбени контејнер</w:t>
      </w:r>
      <w:r w:rsidRPr="00EC05A7">
        <w:rPr>
          <w:b/>
          <w:bCs/>
          <w:kern w:val="3"/>
          <w:lang w:val="en-US" w:eastAsia="ar-SA"/>
        </w:rPr>
        <w:t xml:space="preserve"> </w:t>
      </w:r>
      <w:r w:rsidR="00EF6374">
        <w:rPr>
          <w:b/>
          <w:bCs/>
          <w:kern w:val="3"/>
          <w:lang w:val="sr-Cyrl-RS" w:eastAsia="ar-SA"/>
        </w:rPr>
        <w:t>и врата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3BCAC74" w:rsidR="00EC05A7" w:rsidRPr="003241D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3241D9">
        <w:rPr>
          <w:b/>
          <w:kern w:val="3"/>
          <w:lang w:val="sr-Cyrl-RS" w:eastAsia="ar-SA"/>
        </w:rPr>
        <w:t xml:space="preserve"> До 450.000,00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3359665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3241D9">
        <w:rPr>
          <w:kern w:val="3"/>
          <w:lang w:val="sr-Cyrl-RS" w:eastAsia="ar-SA"/>
        </w:rPr>
        <w:t>27.08.2026.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34A86BC1" w14:textId="2033CB5B" w:rsidR="003241D9" w:rsidRPr="00A3396B" w:rsidRDefault="003241D9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  063/113-45-73</w:t>
      </w:r>
    </w:p>
    <w:sectPr w:rsidR="003241D9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B32A6" w14:textId="77777777" w:rsidR="00444E12" w:rsidRDefault="00444E12">
      <w:r>
        <w:separator/>
      </w:r>
    </w:p>
  </w:endnote>
  <w:endnote w:type="continuationSeparator" w:id="0">
    <w:p w14:paraId="008A3C80" w14:textId="77777777" w:rsidR="00444E12" w:rsidRDefault="00444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817EE" w14:textId="77777777" w:rsidR="00444E12" w:rsidRDefault="00444E12">
      <w:r>
        <w:separator/>
      </w:r>
    </w:p>
  </w:footnote>
  <w:footnote w:type="continuationSeparator" w:id="0">
    <w:p w14:paraId="4140E888" w14:textId="77777777" w:rsidR="00444E12" w:rsidRDefault="00444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4872701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3241D9"/>
    <w:rsid w:val="0039006E"/>
    <w:rsid w:val="00434B37"/>
    <w:rsid w:val="00444E12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57A34"/>
    <w:rsid w:val="00864A03"/>
    <w:rsid w:val="008F1A79"/>
    <w:rsid w:val="00942F87"/>
    <w:rsid w:val="009476C7"/>
    <w:rsid w:val="00955644"/>
    <w:rsid w:val="009D00A5"/>
    <w:rsid w:val="00A3396B"/>
    <w:rsid w:val="00A64619"/>
    <w:rsid w:val="00C869B3"/>
    <w:rsid w:val="00CB64FA"/>
    <w:rsid w:val="00D409D4"/>
    <w:rsid w:val="00DE678A"/>
    <w:rsid w:val="00DF5CD7"/>
    <w:rsid w:val="00E34ADE"/>
    <w:rsid w:val="00E45924"/>
    <w:rsid w:val="00E8787C"/>
    <w:rsid w:val="00E97BE4"/>
    <w:rsid w:val="00EC05A7"/>
    <w:rsid w:val="00EC6FCB"/>
    <w:rsid w:val="00EC7BBA"/>
    <w:rsid w:val="00EF6374"/>
    <w:rsid w:val="00FD4808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2026-08-20T08:30:00Z</dcterms:modified>
</cp:coreProperties>
</file>